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8C36" w14:textId="77777777" w:rsidR="00FE1E57" w:rsidRPr="00CE55E2" w:rsidRDefault="001209CE" w:rsidP="00CE55E2">
      <w:pPr>
        <w:pStyle w:val="Title"/>
      </w:pPr>
      <w:r w:rsidRPr="00CE55E2">
        <w:rPr>
          <w:lang w:val="pt-PT"/>
        </w:rPr>
        <w:fldChar w:fldCharType="begin"/>
      </w:r>
      <w:r w:rsidRPr="00CE55E2">
        <w:instrText xml:space="preserve"> SUBJECT  \* MERGEFORMAT </w:instrText>
      </w:r>
      <w:r w:rsidRPr="00CE55E2">
        <w:rPr>
          <w:lang w:val="pt-PT"/>
        </w:rPr>
        <w:fldChar w:fldCharType="end"/>
      </w:r>
      <w:r w:rsidRPr="00CE55E2">
        <w:t xml:space="preserve">Click to add </w:t>
      </w:r>
      <w:r w:rsidR="00FE1E57" w:rsidRPr="00CE55E2">
        <w:t>T</w:t>
      </w:r>
      <w:r w:rsidRPr="00CE55E2">
        <w:t xml:space="preserve">itle and </w:t>
      </w:r>
      <w:r w:rsidR="00FE1E57" w:rsidRPr="00CE55E2">
        <w:t>D</w:t>
      </w:r>
      <w:r w:rsidRPr="00CE55E2">
        <w:t>escription</w:t>
      </w:r>
    </w:p>
    <w:p w14:paraId="0E0796E9" w14:textId="77777777" w:rsidR="00FE1E57" w:rsidRPr="00CE55E2" w:rsidRDefault="00FE1E57" w:rsidP="00083625">
      <w:pPr>
        <w:pStyle w:val="Subtitle"/>
        <w:spacing w:line="480" w:lineRule="auto"/>
        <w:rPr>
          <w:color w:val="EAC979" w:themeColor="accent1"/>
          <w:szCs w:val="28"/>
        </w:rPr>
      </w:pPr>
      <w:r w:rsidRPr="00CE55E2">
        <w:rPr>
          <w:color w:val="EAC979" w:themeColor="accent1"/>
          <w:szCs w:val="28"/>
        </w:rPr>
        <w:t>Click to add Subtitle</w:t>
      </w:r>
    </w:p>
    <w:p w14:paraId="54353153" w14:textId="77777777" w:rsidR="00083625" w:rsidRPr="00CE55E2" w:rsidRDefault="00083625" w:rsidP="00083625">
      <w:pPr>
        <w:rPr>
          <w:noProof/>
          <w:szCs w:val="24"/>
        </w:rPr>
      </w:pPr>
      <w:r w:rsidRPr="00CE55E2">
        <w:rPr>
          <w:noProof/>
          <w:szCs w:val="24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17B21E56" w14:textId="77777777" w:rsidR="00083625" w:rsidRPr="00CE55E2" w:rsidRDefault="00083625" w:rsidP="00083625">
      <w:pPr>
        <w:rPr>
          <w:noProof/>
          <w:szCs w:val="24"/>
        </w:rPr>
      </w:pPr>
      <w:r w:rsidRPr="00CE55E2">
        <w:rPr>
          <w:noProof/>
          <w:szCs w:val="24"/>
        </w:rPr>
        <w:t>Pellentesque habitant morbi tristique senectus et netus et malesuada fames ac turpis egestas. Proin pharetra nonummy pede. Mauris et orci.</w:t>
      </w:r>
    </w:p>
    <w:p w14:paraId="27429346" w14:textId="77777777" w:rsidR="00CE55E2" w:rsidRPr="00F7117A" w:rsidRDefault="00083625" w:rsidP="00083625">
      <w:pPr>
        <w:rPr>
          <w:rStyle w:val="Emphasis"/>
          <w:b w:val="0"/>
          <w:i w:val="0"/>
          <w:iCs w:val="0"/>
          <w:noProof/>
          <w:szCs w:val="24"/>
        </w:rPr>
      </w:pPr>
      <w:r w:rsidRPr="00CE55E2">
        <w:rPr>
          <w:noProof/>
          <w:szCs w:val="24"/>
        </w:rPr>
        <w:t>Suspendisse dui purus, scelerisque at, vulputate vitae, pretium mattis, nunc. Mauris eget neque at sem venenatis eleifend. Ut nonummy.</w:t>
      </w:r>
    </w:p>
    <w:p w14:paraId="4018A997" w14:textId="77777777" w:rsidR="00CE55E2" w:rsidRPr="00CE55E2" w:rsidRDefault="00CE55E2" w:rsidP="00083625">
      <w:pPr>
        <w:rPr>
          <w:noProof/>
        </w:rPr>
      </w:pPr>
    </w:p>
    <w:p w14:paraId="0D2ED270" w14:textId="77777777" w:rsidR="00CE55E2" w:rsidRPr="00CE55E2" w:rsidRDefault="00CE55E2" w:rsidP="00083625">
      <w:pPr>
        <w:rPr>
          <w:noProof/>
        </w:rPr>
      </w:pPr>
    </w:p>
    <w:p w14:paraId="584BB83A" w14:textId="77777777" w:rsidR="00CE55E2" w:rsidRPr="00CE55E2" w:rsidRDefault="00CE55E2" w:rsidP="00083625"/>
    <w:p w14:paraId="6BE762FB" w14:textId="77777777" w:rsidR="003D2C12" w:rsidRPr="00CE55E2" w:rsidRDefault="003D2C12" w:rsidP="00083625"/>
    <w:p w14:paraId="26CD3630" w14:textId="77777777" w:rsidR="003D2C12" w:rsidRPr="00CE55E2" w:rsidRDefault="003D2C12" w:rsidP="00083625"/>
    <w:p w14:paraId="29A4A4C8" w14:textId="77777777" w:rsidR="003D2C12" w:rsidRPr="00CE55E2" w:rsidRDefault="003D2C12" w:rsidP="00083625"/>
    <w:p w14:paraId="2C52623A" w14:textId="77777777" w:rsidR="003D2C12" w:rsidRPr="00CE55E2" w:rsidRDefault="003D2C12" w:rsidP="00083625"/>
    <w:p w14:paraId="6F8F0F2D" w14:textId="77777777" w:rsidR="003D2C12" w:rsidRPr="00CE55E2" w:rsidRDefault="003D2C12" w:rsidP="00083625"/>
    <w:p w14:paraId="5E4635D2" w14:textId="77777777" w:rsidR="003D2C12" w:rsidRPr="00CE55E2" w:rsidRDefault="003D2C12" w:rsidP="00083625"/>
    <w:p w14:paraId="468B9886" w14:textId="77777777" w:rsidR="003D2C12" w:rsidRPr="00CE55E2" w:rsidRDefault="003D2C12" w:rsidP="00083625"/>
    <w:p w14:paraId="74672159" w14:textId="77777777" w:rsidR="003D2C12" w:rsidRPr="00CE55E2" w:rsidRDefault="003D2C12" w:rsidP="00083625"/>
    <w:p w14:paraId="337736EA" w14:textId="77777777" w:rsidR="000C1F8D" w:rsidRPr="00CE55E2" w:rsidRDefault="000C1F8D" w:rsidP="00083625"/>
    <w:p w14:paraId="7F8271EA" w14:textId="77777777" w:rsidR="000C1F8D" w:rsidRPr="00CE55E2" w:rsidRDefault="000C1F8D" w:rsidP="00083625">
      <w:pPr>
        <w:pStyle w:val="Heading1"/>
        <w:rPr>
          <w:lang w:val="en-US"/>
        </w:rPr>
      </w:pPr>
    </w:p>
    <w:sectPr w:rsidR="000C1F8D" w:rsidRPr="00CE55E2" w:rsidSect="00083625">
      <w:headerReference w:type="default" r:id="rId8"/>
      <w:pgSz w:w="11906" w:h="16838"/>
      <w:pgMar w:top="2763" w:right="125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3ABBE" w14:textId="77777777" w:rsidR="009F5830" w:rsidRDefault="009F5830" w:rsidP="000A00FB">
      <w:pPr>
        <w:spacing w:after="0" w:line="240" w:lineRule="auto"/>
      </w:pPr>
      <w:r>
        <w:separator/>
      </w:r>
    </w:p>
  </w:endnote>
  <w:endnote w:type="continuationSeparator" w:id="0">
    <w:p w14:paraId="6A749528" w14:textId="77777777" w:rsidR="009F5830" w:rsidRDefault="009F5830" w:rsidP="000A0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senal">
    <w:altName w:val="Calibri"/>
    <w:panose1 w:val="020B0604020202020204"/>
    <w:charset w:val="4D"/>
    <w:family w:val="auto"/>
    <w:pitch w:val="variable"/>
    <w:sig w:usb0="20000207" w:usb1="00000001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691CA" w14:textId="77777777" w:rsidR="009F5830" w:rsidRDefault="009F5830" w:rsidP="000A00FB">
      <w:pPr>
        <w:spacing w:after="0" w:line="240" w:lineRule="auto"/>
      </w:pPr>
      <w:r>
        <w:separator/>
      </w:r>
    </w:p>
  </w:footnote>
  <w:footnote w:type="continuationSeparator" w:id="0">
    <w:p w14:paraId="57F60887" w14:textId="77777777" w:rsidR="009F5830" w:rsidRDefault="009F5830" w:rsidP="000A0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D72A2" w14:textId="77777777" w:rsidR="000A00FB" w:rsidRDefault="00083625">
    <w:pPr>
      <w:pStyle w:val="Header"/>
    </w:pPr>
    <w:r w:rsidRPr="00FE1E57">
      <w:rPr>
        <w:noProof/>
        <w:lang w:val="pt-PT"/>
      </w:rPr>
      <w:drawing>
        <wp:anchor distT="0" distB="0" distL="114300" distR="114300" simplePos="0" relativeHeight="251659264" behindDoc="0" locked="0" layoutInCell="1" allowOverlap="1" wp14:anchorId="34EACD7D" wp14:editId="2EDA0A0E">
          <wp:simplePos x="0" y="0"/>
          <wp:positionH relativeFrom="column">
            <wp:posOffset>-464218</wp:posOffset>
          </wp:positionH>
          <wp:positionV relativeFrom="paragraph">
            <wp:posOffset>1339215</wp:posOffset>
          </wp:positionV>
          <wp:extent cx="153670" cy="9018270"/>
          <wp:effectExtent l="0" t="0" r="0" b="0"/>
          <wp:wrapNone/>
          <wp:docPr id="137180975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809754" name="Graphic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" cy="901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12" w:rsidRPr="00FE1E57">
      <w:rPr>
        <w:noProof/>
        <w:lang w:val="pt-PT"/>
      </w:rPr>
      <w:drawing>
        <wp:anchor distT="0" distB="0" distL="114300" distR="114300" simplePos="0" relativeHeight="251663360" behindDoc="0" locked="0" layoutInCell="1" allowOverlap="1" wp14:anchorId="7DC08629" wp14:editId="5DE7D33F">
          <wp:simplePos x="0" y="0"/>
          <wp:positionH relativeFrom="column">
            <wp:posOffset>6480175</wp:posOffset>
          </wp:positionH>
          <wp:positionV relativeFrom="paragraph">
            <wp:posOffset>-481330</wp:posOffset>
          </wp:positionV>
          <wp:extent cx="153035" cy="10784205"/>
          <wp:effectExtent l="0" t="0" r="0" b="0"/>
          <wp:wrapNone/>
          <wp:docPr id="1799003583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003583" name="Graphic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" cy="1078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12" w:rsidRPr="00FE1E57">
      <w:rPr>
        <w:noProof/>
        <w:lang w:val="pt-PT"/>
      </w:rPr>
      <w:drawing>
        <wp:anchor distT="0" distB="0" distL="114300" distR="114300" simplePos="0" relativeHeight="251661312" behindDoc="0" locked="0" layoutInCell="1" allowOverlap="1" wp14:anchorId="219FF793" wp14:editId="10E97428">
          <wp:simplePos x="0" y="0"/>
          <wp:positionH relativeFrom="column">
            <wp:posOffset>6198414</wp:posOffset>
          </wp:positionH>
          <wp:positionV relativeFrom="paragraph">
            <wp:posOffset>-500380</wp:posOffset>
          </wp:positionV>
          <wp:extent cx="153035" cy="10784205"/>
          <wp:effectExtent l="0" t="0" r="0" b="0"/>
          <wp:wrapNone/>
          <wp:docPr id="252004858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004858" name="Graphic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" cy="1078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0FB">
      <w:rPr>
        <w:noProof/>
      </w:rPr>
      <w:drawing>
        <wp:inline distT="0" distB="0" distL="0" distR="0" wp14:anchorId="6719ED62" wp14:editId="68B4B40C">
          <wp:extent cx="2224916" cy="901700"/>
          <wp:effectExtent l="0" t="0" r="0" b="0"/>
          <wp:docPr id="69427068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346810" name="Graphic 69334681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80" cy="908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250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30"/>
    <w:rsid w:val="00083625"/>
    <w:rsid w:val="000A00FB"/>
    <w:rsid w:val="000C1F8D"/>
    <w:rsid w:val="000E7C41"/>
    <w:rsid w:val="001209CE"/>
    <w:rsid w:val="00160423"/>
    <w:rsid w:val="001B57E0"/>
    <w:rsid w:val="002F0920"/>
    <w:rsid w:val="003D2C12"/>
    <w:rsid w:val="00437C3E"/>
    <w:rsid w:val="00481B3C"/>
    <w:rsid w:val="00863EC0"/>
    <w:rsid w:val="00877B8B"/>
    <w:rsid w:val="009574F4"/>
    <w:rsid w:val="00995C57"/>
    <w:rsid w:val="009E5BBA"/>
    <w:rsid w:val="009F5830"/>
    <w:rsid w:val="00C81B20"/>
    <w:rsid w:val="00CE55E2"/>
    <w:rsid w:val="00F6119D"/>
    <w:rsid w:val="00F7117A"/>
    <w:rsid w:val="00FE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E17AA"/>
  <w15:chartTrackingRefBased/>
  <w15:docId w15:val="{733F94B8-F4F7-EE48-8B3A-36943AD34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5E2"/>
    <w:rPr>
      <w:rFonts w:ascii="Arsenal" w:hAnsi="Arsenal"/>
      <w:color w:val="386769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117A"/>
    <w:pPr>
      <w:keepNext/>
      <w:keepLines/>
      <w:spacing w:before="360" w:after="0" w:line="240" w:lineRule="auto"/>
      <w:outlineLvl w:val="0"/>
    </w:pPr>
    <w:rPr>
      <w:rFonts w:eastAsiaTheme="majorEastAsia" w:cstheme="majorBidi"/>
      <w:bCs/>
      <w:color w:val="EAC979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CE55E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EAC979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55E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C3738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55E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55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5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EAC979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55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55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55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17A"/>
    <w:rPr>
      <w:rFonts w:ascii="Arsenal" w:eastAsiaTheme="majorEastAsia" w:hAnsi="Arsenal" w:cstheme="majorBidi"/>
      <w:bCs/>
      <w:color w:val="EAC979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5E2"/>
    <w:rPr>
      <w:rFonts w:ascii="Arsenal" w:eastAsiaTheme="majorEastAsia" w:hAnsi="Arsenal" w:cstheme="majorBidi"/>
      <w:b/>
      <w:bCs/>
      <w:color w:val="EAC979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55E2"/>
    <w:rPr>
      <w:rFonts w:asciiTheme="majorHAnsi" w:eastAsiaTheme="majorEastAsia" w:hAnsiTheme="majorHAnsi" w:cstheme="majorBidi"/>
      <w:bCs/>
      <w:color w:val="1C3738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55E2"/>
    <w:rPr>
      <w:rFonts w:ascii="Arsenal" w:eastAsiaTheme="majorEastAsia" w:hAnsi="Arsenal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55E2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55E2"/>
    <w:rPr>
      <w:rFonts w:asciiTheme="majorHAnsi" w:eastAsiaTheme="majorEastAsia" w:hAnsiTheme="majorHAnsi" w:cstheme="majorBidi"/>
      <w:iCs/>
      <w:color w:val="EAC979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55E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55E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55E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NoSpacing">
    <w:name w:val="No Spacing"/>
    <w:link w:val="NoSpacingChar"/>
    <w:autoRedefine/>
    <w:uiPriority w:val="1"/>
    <w:qFormat/>
    <w:rsid w:val="00CE55E2"/>
    <w:pPr>
      <w:spacing w:after="0" w:line="240" w:lineRule="auto"/>
    </w:pPr>
    <w:rPr>
      <w:rFonts w:ascii="Arsenal" w:eastAsiaTheme="minorEastAsia" w:hAnsi="Arsenal"/>
      <w:color w:val="386769" w:themeColor="text1"/>
      <w:sz w:val="24"/>
      <w:lang w:val="en-US" w:eastAsia="zh-CN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E55E2"/>
    <w:pPr>
      <w:spacing w:after="80" w:line="240" w:lineRule="auto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CE55E2"/>
    <w:pPr>
      <w:numPr>
        <w:ilvl w:val="1"/>
      </w:numPr>
    </w:pPr>
    <w:rPr>
      <w:rFonts w:eastAsiaTheme="majorEastAsia" w:cstheme="majorBidi"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55E2"/>
    <w:rPr>
      <w:rFonts w:ascii="Arsenal" w:eastAsiaTheme="majorEastAsia" w:hAnsi="Arsenal" w:cstheme="majorBidi"/>
      <w:iCs/>
      <w:color w:val="386769" w:themeColor="text1"/>
      <w:sz w:val="28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E55E2"/>
    <w:pPr>
      <w:spacing w:after="0" w:line="360" w:lineRule="auto"/>
      <w:jc w:val="center"/>
    </w:pPr>
    <w:rPr>
      <w:rFonts w:eastAsiaTheme="minorEastAsia"/>
      <w:b/>
      <w:i/>
      <w:iCs/>
      <w:color w:val="EAC979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CE55E2"/>
    <w:rPr>
      <w:rFonts w:ascii="Arsenal" w:eastAsiaTheme="minorEastAsia" w:hAnsi="Arsenal"/>
      <w:b/>
      <w:i/>
      <w:iCs/>
      <w:color w:val="EAC979" w:themeColor="accent1"/>
      <w:sz w:val="26"/>
    </w:rPr>
  </w:style>
  <w:style w:type="paragraph" w:styleId="ListParagraph">
    <w:name w:val="List Paragraph"/>
    <w:basedOn w:val="Normal"/>
    <w:autoRedefine/>
    <w:uiPriority w:val="34"/>
    <w:qFormat/>
    <w:rsid w:val="00CE55E2"/>
    <w:pPr>
      <w:spacing w:line="240" w:lineRule="auto"/>
      <w:ind w:left="720" w:hanging="288"/>
      <w:contextualSpacing/>
    </w:pPr>
    <w:rPr>
      <w:color w:val="1C3738" w:themeColor="text2"/>
    </w:rPr>
  </w:style>
  <w:style w:type="character" w:styleId="IntenseEmphasis">
    <w:name w:val="Intense Emphasis"/>
    <w:basedOn w:val="DefaultParagraphFont"/>
    <w:uiPriority w:val="21"/>
    <w:qFormat/>
    <w:rsid w:val="00F7117A"/>
    <w:rPr>
      <w:rFonts w:ascii="Arsenal" w:hAnsi="Arsenal"/>
      <w:b/>
      <w:bCs/>
      <w:i/>
      <w:iCs/>
      <w:color w:val="EAC979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5E2"/>
    <w:pPr>
      <w:pBdr>
        <w:top w:val="single" w:sz="36" w:space="8" w:color="EAC979" w:themeColor="accent1"/>
        <w:left w:val="single" w:sz="36" w:space="8" w:color="EAC979" w:themeColor="accent1"/>
        <w:bottom w:val="single" w:sz="36" w:space="8" w:color="EAC979" w:themeColor="accent1"/>
        <w:right w:val="single" w:sz="36" w:space="8" w:color="EAC979" w:themeColor="accent1"/>
      </w:pBdr>
      <w:shd w:val="clear" w:color="auto" w:fill="EAC979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EFEFE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5E2"/>
    <w:rPr>
      <w:rFonts w:asciiTheme="majorHAnsi" w:eastAsiaTheme="minorEastAsia" w:hAnsiTheme="majorHAnsi"/>
      <w:bCs/>
      <w:iCs/>
      <w:color w:val="EFEFEF" w:themeColor="background1"/>
      <w:sz w:val="28"/>
      <w:shd w:val="clear" w:color="auto" w:fill="EAC979" w:themeFill="accent1"/>
    </w:rPr>
  </w:style>
  <w:style w:type="character" w:styleId="IntenseReference">
    <w:name w:val="Intense Reference"/>
    <w:basedOn w:val="DefaultParagraphFont"/>
    <w:uiPriority w:val="32"/>
    <w:qFormat/>
    <w:rsid w:val="00F7117A"/>
    <w:rPr>
      <w:rFonts w:ascii="Arsenal" w:hAnsi="Arsenal"/>
      <w:b w:val="0"/>
      <w:bCs/>
      <w:smallCaps/>
      <w:color w:val="EAC979" w:themeColor="accent1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00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0FB"/>
  </w:style>
  <w:style w:type="paragraph" w:styleId="Footer">
    <w:name w:val="footer"/>
    <w:basedOn w:val="Normal"/>
    <w:link w:val="FooterChar"/>
    <w:uiPriority w:val="99"/>
    <w:unhideWhenUsed/>
    <w:rsid w:val="000A00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0FB"/>
  </w:style>
  <w:style w:type="paragraph" w:styleId="Caption">
    <w:name w:val="caption"/>
    <w:basedOn w:val="Normal"/>
    <w:next w:val="Normal"/>
    <w:uiPriority w:val="35"/>
    <w:semiHidden/>
    <w:unhideWhenUsed/>
    <w:qFormat/>
    <w:rsid w:val="00CE55E2"/>
    <w:pPr>
      <w:spacing w:line="240" w:lineRule="auto"/>
    </w:pPr>
    <w:rPr>
      <w:rFonts w:asciiTheme="majorHAnsi" w:eastAsiaTheme="minorEastAsia" w:hAnsiTheme="majorHAnsi"/>
      <w:bCs/>
      <w:smallCaps/>
      <w:color w:val="1C3738" w:themeColor="text2"/>
      <w:spacing w:val="6"/>
      <w:sz w:val="22"/>
      <w:szCs w:val="18"/>
    </w:rPr>
  </w:style>
  <w:style w:type="character" w:styleId="Strong">
    <w:name w:val="Strong"/>
    <w:basedOn w:val="DefaultParagraphFont"/>
    <w:uiPriority w:val="22"/>
    <w:qFormat/>
    <w:rsid w:val="00CE55E2"/>
    <w:rPr>
      <w:b w:val="0"/>
      <w:bCs/>
      <w:i/>
      <w:color w:val="1C3738" w:themeColor="text2"/>
    </w:rPr>
  </w:style>
  <w:style w:type="character" w:styleId="Emphasis">
    <w:name w:val="Emphasis"/>
    <w:basedOn w:val="DefaultParagraphFont"/>
    <w:uiPriority w:val="20"/>
    <w:qFormat/>
    <w:rsid w:val="00F7117A"/>
    <w:rPr>
      <w:rFonts w:ascii="Arsenal" w:hAnsi="Arsenal"/>
      <w:b/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CE55E2"/>
    <w:rPr>
      <w:rFonts w:ascii="Arsenal" w:eastAsiaTheme="minorEastAsia" w:hAnsi="Arsenal"/>
      <w:color w:val="386769" w:themeColor="text1"/>
      <w:sz w:val="24"/>
      <w:lang w:val="en-US" w:eastAsia="zh-CN"/>
    </w:rPr>
  </w:style>
  <w:style w:type="character" w:styleId="SubtleEmphasis">
    <w:name w:val="Subtle Emphasis"/>
    <w:basedOn w:val="DefaultParagraphFont"/>
    <w:uiPriority w:val="19"/>
    <w:qFormat/>
    <w:rsid w:val="00F7117A"/>
    <w:rPr>
      <w:rFonts w:ascii="Arsenal" w:hAnsi="Arsenal"/>
      <w:b w:val="0"/>
      <w:i/>
      <w:iCs/>
      <w:color w:val="B5C5C6" w:themeColor="background2"/>
    </w:rPr>
  </w:style>
  <w:style w:type="character" w:styleId="SubtleReference">
    <w:name w:val="Subtle Reference"/>
    <w:basedOn w:val="DefaultParagraphFont"/>
    <w:uiPriority w:val="31"/>
    <w:qFormat/>
    <w:rsid w:val="00F7117A"/>
    <w:rPr>
      <w:rFonts w:ascii="Arsenal" w:hAnsi="Arsenal"/>
      <w:smallCaps/>
      <w:color w:val="386769" w:themeColor="text1"/>
      <w:u w:val="single"/>
    </w:rPr>
  </w:style>
  <w:style w:type="character" w:styleId="BookTitle">
    <w:name w:val="Book Title"/>
    <w:basedOn w:val="DefaultParagraphFont"/>
    <w:uiPriority w:val="33"/>
    <w:qFormat/>
    <w:rsid w:val="00F7117A"/>
    <w:rPr>
      <w:rFonts w:ascii="Arsenal" w:hAnsi="Arsenal"/>
      <w:b/>
      <w:bCs/>
      <w:caps/>
      <w:smallCaps w:val="0"/>
      <w:color w:val="386769" w:themeColor="text1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55E2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autoRedefine/>
    <w:qFormat/>
    <w:rsid w:val="00CE55E2"/>
    <w:rPr>
      <w:b w:val="0"/>
      <w:caps/>
      <w:noProof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CE55E2"/>
    <w:rPr>
      <w:rFonts w:ascii="Arsenal" w:eastAsiaTheme="majorEastAsia" w:hAnsi="Arsenal" w:cstheme="majorBidi"/>
      <w:b/>
      <w:color w:val="386769" w:themeColor="text1"/>
      <w:spacing w:val="-10"/>
      <w:kern w:val="28"/>
      <w:sz w:val="3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dro/Library/Containers/com.apple.mail/Data/Library/Mail%20Downloads/AB364020-3A7B-4559-82EF-E4B88D147610/Letterhead%20LIFE%20SeagrassRIAwild.dotx" TargetMode="External"/></Relationships>
</file>

<file path=word/theme/theme1.xml><?xml version="1.0" encoding="utf-8"?>
<a:theme xmlns:a="http://schemas.openxmlformats.org/drawingml/2006/main" name="LIFE SeagrassRIAwild">
  <a:themeElements>
    <a:clrScheme name="LIFE SeagrassRIAwild">
      <a:dk1>
        <a:srgbClr val="386769"/>
      </a:dk1>
      <a:lt1>
        <a:srgbClr val="EFEFEF"/>
      </a:lt1>
      <a:dk2>
        <a:srgbClr val="1C3738"/>
      </a:dk2>
      <a:lt2>
        <a:srgbClr val="B5C5C6"/>
      </a:lt2>
      <a:accent1>
        <a:srgbClr val="EAC979"/>
      </a:accent1>
      <a:accent2>
        <a:srgbClr val="B5C5C6"/>
      </a:accent2>
      <a:accent3>
        <a:srgbClr val="875E37"/>
      </a:accent3>
      <a:accent4>
        <a:srgbClr val="1C3738"/>
      </a:accent4>
      <a:accent5>
        <a:srgbClr val="386769"/>
      </a:accent5>
      <a:accent6>
        <a:srgbClr val="DEDCC9"/>
      </a:accent6>
      <a:hlink>
        <a:srgbClr val="EAC979"/>
      </a:hlink>
      <a:folHlink>
        <a:srgbClr val="DEDCC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IFE SeagrassRIAwild" id="{3FDDAA38-EC96-0741-B9F3-99CE104F425E}" vid="{8D758072-FAC6-3844-87FD-F94391D85BF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82433352325439826C631C0648C7D" ma:contentTypeVersion="13" ma:contentTypeDescription="Create a new document." ma:contentTypeScope="" ma:versionID="7b2fed41f4e2a4fd22148e2b3f2e4174">
  <xsd:schema xmlns:xsd="http://www.w3.org/2001/XMLSchema" xmlns:xs="http://www.w3.org/2001/XMLSchema" xmlns:p="http://schemas.microsoft.com/office/2006/metadata/properties" xmlns:ns2="d5475282-d662-4e3e-84a2-7c5e2b1ade3a" xmlns:ns3="ae68acde-0dac-4f8d-842f-307564f02b1d" targetNamespace="http://schemas.microsoft.com/office/2006/metadata/properties" ma:root="true" ma:fieldsID="daf6db551deb4b842e6249508708be48" ns2:_="" ns3:_="">
    <xsd:import namespace="d5475282-d662-4e3e-84a2-7c5e2b1ade3a"/>
    <xsd:import namespace="ae68acde-0dac-4f8d-842f-307564f02b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75282-d662-4e3e-84a2-7c5e2b1ade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d602765-7830-46ba-a66b-13b8df2c5c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8acde-0dac-4f8d-842f-307564f02b1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7db600d-89b6-4cbd-b3ed-c1380d0f05e7}" ma:internalName="TaxCatchAll" ma:showField="CatchAllData" ma:web="ae68acde-0dac-4f8d-842f-307564f02b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68acde-0dac-4f8d-842f-307564f02b1d" xsi:nil="true"/>
    <lcf76f155ced4ddcb4097134ff3c332f xmlns="d5475282-d662-4e3e-84a2-7c5e2b1ade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0010BA-BE75-074A-A75A-EAD696759B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7869F4-FD54-472F-B78E-3AB4D26B3DD8}"/>
</file>

<file path=customXml/itemProps3.xml><?xml version="1.0" encoding="utf-8"?>
<ds:datastoreItem xmlns:ds="http://schemas.openxmlformats.org/officeDocument/2006/customXml" ds:itemID="{1ED19A5B-7B89-4C03-8687-F959EA5D7B25}"/>
</file>

<file path=customXml/itemProps4.xml><?xml version="1.0" encoding="utf-8"?>
<ds:datastoreItem xmlns:ds="http://schemas.openxmlformats.org/officeDocument/2006/customXml" ds:itemID="{80BC84FD-C65D-453A-8D11-E925C3E5E7F6}"/>
</file>

<file path=docProps/app.xml><?xml version="1.0" encoding="utf-8"?>
<Properties xmlns="http://schemas.openxmlformats.org/officeDocument/2006/extended-properties" xmlns:vt="http://schemas.openxmlformats.org/officeDocument/2006/docPropsVTypes">
  <Template>Letterhead LIFE SeagrassRIAwild.dotx</Template>
  <TotalTime>24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Coelho</dc:creator>
  <cp:keywords/>
  <dc:description/>
  <cp:lastModifiedBy>João Coelho</cp:lastModifiedBy>
  <cp:revision>1</cp:revision>
  <cp:lastPrinted>2025-02-22T09:46:00Z</cp:lastPrinted>
  <dcterms:created xsi:type="dcterms:W3CDTF">2025-02-24T11:38:00Z</dcterms:created>
  <dcterms:modified xsi:type="dcterms:W3CDTF">2025-03-12T09:57:00Z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0x0101002D382433352325439826C631C0648C7D</vt:lpwstr>
  </property>
</Properties>
</file>